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>Новодеревеньковский район</w:t>
      </w:r>
    </w:p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>Администрация Глебовского сельского поселения</w:t>
      </w:r>
    </w:p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 xml:space="preserve">ПОСТАНОВЛЕНИЕ </w:t>
      </w:r>
    </w:p>
    <w:p w:rsidR="00515017" w:rsidRPr="00726894" w:rsidRDefault="00515017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515017" w:rsidRPr="00726894" w:rsidRDefault="00515017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 xml:space="preserve">от </w:t>
      </w:r>
      <w:r>
        <w:rPr>
          <w:rFonts w:ascii="Arial" w:hAnsi="Arial" w:cs="Arial"/>
          <w:b/>
          <w:bCs/>
          <w:sz w:val="24"/>
          <w:szCs w:val="24"/>
        </w:rPr>
        <w:t xml:space="preserve"> 24 сентября </w:t>
      </w:r>
      <w:r w:rsidRPr="00726894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25</w:t>
      </w:r>
      <w:r w:rsidRPr="00726894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№ </w:t>
      </w:r>
      <w:r>
        <w:rPr>
          <w:rFonts w:ascii="Arial" w:hAnsi="Arial" w:cs="Arial"/>
          <w:b/>
          <w:bCs/>
          <w:sz w:val="24"/>
          <w:szCs w:val="24"/>
        </w:rPr>
        <w:t>107</w:t>
      </w:r>
    </w:p>
    <w:p w:rsidR="00515017" w:rsidRPr="00726894" w:rsidRDefault="00515017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726894">
        <w:rPr>
          <w:rFonts w:ascii="Arial" w:hAnsi="Arial" w:cs="Arial"/>
          <w:b/>
          <w:bCs/>
          <w:sz w:val="24"/>
          <w:szCs w:val="24"/>
        </w:rPr>
        <w:t xml:space="preserve">     с. Глебово</w:t>
      </w:r>
    </w:p>
    <w:p w:rsidR="00515017" w:rsidRPr="00726894" w:rsidRDefault="00515017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color w:val="000000"/>
          <w:sz w:val="24"/>
          <w:szCs w:val="24"/>
        </w:rPr>
      </w:pPr>
    </w:p>
    <w:p w:rsidR="00515017" w:rsidRPr="00726894" w:rsidRDefault="00515017" w:rsidP="001A3903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color w:val="444444"/>
        </w:rPr>
      </w:pPr>
      <w:r w:rsidRPr="00726894">
        <w:rPr>
          <w:rStyle w:val="Strong"/>
          <w:rFonts w:ascii="Arial" w:hAnsi="Arial" w:cs="Arial"/>
          <w:color w:val="444444"/>
          <w:bdr w:val="none" w:sz="0" w:space="0" w:color="auto" w:frame="1"/>
        </w:rPr>
        <w:t>         </w:t>
      </w:r>
      <w:r w:rsidRPr="00726894">
        <w:rPr>
          <w:rFonts w:ascii="Arial" w:hAnsi="Arial" w:cs="Arial"/>
          <w:color w:val="444444"/>
        </w:rPr>
        <w:t> </w:t>
      </w:r>
    </w:p>
    <w:p w:rsidR="00515017" w:rsidRPr="001A3903" w:rsidRDefault="00515017" w:rsidP="008F28F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 w:rsidRPr="001A3903">
        <w:rPr>
          <w:rStyle w:val="Strong"/>
          <w:rFonts w:ascii="Arial" w:hAnsi="Arial" w:cs="Arial"/>
          <w:bCs w:val="0"/>
        </w:rPr>
        <w:t>Об отмене нормативных правовых актов.</w:t>
      </w:r>
    </w:p>
    <w:p w:rsidR="00515017" w:rsidRPr="00726894" w:rsidRDefault="00515017" w:rsidP="008674FB">
      <w:pPr>
        <w:pStyle w:val="NormalWeb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Arial" w:hAnsi="Arial" w:cs="Arial"/>
        </w:rPr>
      </w:pPr>
      <w:r w:rsidRPr="00726894">
        <w:rPr>
          <w:rFonts w:ascii="Arial" w:hAnsi="Arial" w:cs="Arial"/>
        </w:rPr>
        <w:t xml:space="preserve">        Руководствуясь Федеральными законами от 06.10.2003 года № 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>в целях приведения нормативно правовой базы в соответствие с действующим законодательством</w:t>
      </w:r>
    </w:p>
    <w:p w:rsidR="00515017" w:rsidRDefault="00515017" w:rsidP="008674F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 w:rsidRPr="00726894">
        <w:rPr>
          <w:rStyle w:val="Strong"/>
          <w:rFonts w:ascii="Arial" w:hAnsi="Arial" w:cs="Arial"/>
          <w:b w:val="0"/>
          <w:bCs w:val="0"/>
        </w:rPr>
        <w:t>ПОСТАНОВЛЯЮ</w:t>
      </w:r>
      <w:r>
        <w:rPr>
          <w:rStyle w:val="Strong"/>
          <w:rFonts w:ascii="Arial" w:hAnsi="Arial" w:cs="Arial"/>
          <w:b w:val="0"/>
          <w:bCs w:val="0"/>
        </w:rPr>
        <w:t>:</w:t>
      </w:r>
    </w:p>
    <w:p w:rsidR="00515017" w:rsidRDefault="00515017" w:rsidP="008674F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 xml:space="preserve">      1. Отменить постановления администрации Глебовского сельского поселения Новодеревеньковского района Орловской области:</w:t>
      </w:r>
    </w:p>
    <w:p w:rsidR="00515017" w:rsidRPr="00726894" w:rsidRDefault="00515017" w:rsidP="008674F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</w:rPr>
      </w:pPr>
    </w:p>
    <w:p w:rsidR="00515017" w:rsidRPr="001A3903" w:rsidRDefault="00515017" w:rsidP="001A390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1.1 </w:t>
      </w:r>
      <w:r w:rsidRPr="00726894">
        <w:rPr>
          <w:rFonts w:ascii="Arial" w:hAnsi="Arial" w:cs="Arial"/>
        </w:rPr>
        <w:t xml:space="preserve">постановление администрации Глебовского сельского поселения от  </w:t>
      </w:r>
      <w:r>
        <w:rPr>
          <w:rFonts w:ascii="Arial" w:hAnsi="Arial" w:cs="Arial"/>
        </w:rPr>
        <w:t>05.04.2021</w:t>
      </w:r>
      <w:r w:rsidRPr="00726894">
        <w:rPr>
          <w:rFonts w:ascii="Arial" w:hAnsi="Arial" w:cs="Arial"/>
        </w:rPr>
        <w:t xml:space="preserve"> г. № </w:t>
      </w:r>
      <w:r>
        <w:rPr>
          <w:rFonts w:ascii="Arial" w:hAnsi="Arial" w:cs="Arial"/>
        </w:rPr>
        <w:t>28</w:t>
      </w:r>
      <w:r w:rsidRPr="00726894">
        <w:rPr>
          <w:rFonts w:ascii="Arial" w:hAnsi="Arial" w:cs="Arial"/>
        </w:rPr>
        <w:t xml:space="preserve"> </w:t>
      </w:r>
      <w:r w:rsidRPr="001A3903">
        <w:rPr>
          <w:rFonts w:ascii="Arial" w:hAnsi="Arial" w:cs="Arial"/>
        </w:rPr>
        <w:t xml:space="preserve">«Об утверждении </w:t>
      </w:r>
      <w:r>
        <w:rPr>
          <w:rFonts w:ascii="Arial" w:hAnsi="Arial" w:cs="Arial"/>
        </w:rPr>
        <w:t xml:space="preserve">Порядка установления мест и способов разведения костров, а также сжигания мусора, травы, листьев и иных отходов, материалов или изделий на территории  </w:t>
      </w:r>
      <w:r w:rsidRPr="001A3903">
        <w:rPr>
          <w:rFonts w:ascii="Arial" w:hAnsi="Arial" w:cs="Arial"/>
        </w:rPr>
        <w:t>Глебовского сельского поселения</w:t>
      </w:r>
      <w:r>
        <w:rPr>
          <w:rFonts w:ascii="Arial" w:hAnsi="Arial" w:cs="Arial"/>
        </w:rPr>
        <w:t>»</w:t>
      </w:r>
    </w:p>
    <w:p w:rsidR="00515017" w:rsidRDefault="00515017" w:rsidP="00833180">
      <w:pPr>
        <w:jc w:val="both"/>
        <w:rPr>
          <w:rFonts w:ascii="Arial" w:hAnsi="Arial" w:cs="Arial"/>
        </w:rPr>
      </w:pPr>
    </w:p>
    <w:p w:rsidR="00515017" w:rsidRPr="0002086C" w:rsidRDefault="00515017" w:rsidP="000208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1.2  постановление</w:t>
      </w:r>
      <w:r w:rsidRPr="008F28F9">
        <w:rPr>
          <w:rFonts w:ascii="Arial" w:hAnsi="Arial" w:cs="Arial"/>
        </w:rPr>
        <w:t xml:space="preserve"> </w:t>
      </w:r>
      <w:r w:rsidRPr="00726894">
        <w:rPr>
          <w:rFonts w:ascii="Arial" w:hAnsi="Arial" w:cs="Arial"/>
        </w:rPr>
        <w:t xml:space="preserve">администрации Глебовского сельского поселения от  </w:t>
      </w:r>
      <w:r>
        <w:rPr>
          <w:rFonts w:ascii="Arial" w:hAnsi="Arial" w:cs="Arial"/>
        </w:rPr>
        <w:t>26</w:t>
      </w:r>
      <w:r w:rsidRPr="00726894">
        <w:rPr>
          <w:rFonts w:ascii="Arial" w:hAnsi="Arial" w:cs="Arial"/>
        </w:rPr>
        <w:t>.</w:t>
      </w:r>
      <w:r>
        <w:rPr>
          <w:rFonts w:ascii="Arial" w:hAnsi="Arial" w:cs="Arial"/>
        </w:rPr>
        <w:t>12.2024</w:t>
      </w:r>
      <w:r w:rsidRPr="00726894">
        <w:rPr>
          <w:rFonts w:ascii="Arial" w:hAnsi="Arial" w:cs="Arial"/>
        </w:rPr>
        <w:t xml:space="preserve"> г. № </w:t>
      </w:r>
      <w:r>
        <w:rPr>
          <w:rFonts w:ascii="Arial" w:hAnsi="Arial" w:cs="Arial"/>
        </w:rPr>
        <w:t>49  «О внесении изменений</w:t>
      </w:r>
      <w:r w:rsidRPr="0002086C">
        <w:rPr>
          <w:kern w:val="28"/>
        </w:rPr>
        <w:t xml:space="preserve"> </w:t>
      </w:r>
      <w:r w:rsidRPr="00CD0B23">
        <w:rPr>
          <w:kern w:val="28"/>
        </w:rPr>
        <w:t xml:space="preserve"> </w:t>
      </w:r>
      <w:r w:rsidRPr="0002086C">
        <w:rPr>
          <w:rFonts w:ascii="Arial" w:hAnsi="Arial" w:cs="Arial"/>
          <w:kern w:val="28"/>
        </w:rPr>
        <w:t>и дополнений в постановление от 05.04.2021 № 28 «Об утверждении Порядка установления мест и способов разведения костров, а так же сжигания мусора, травы, листьев и иных отходов, материалов или изделий на территории Глебовского сельского поселения»</w:t>
      </w:r>
    </w:p>
    <w:p w:rsidR="00515017" w:rsidRPr="001A3903" w:rsidRDefault="00515017" w:rsidP="001A3903">
      <w:pPr>
        <w:rPr>
          <w:rFonts w:ascii="Arial" w:hAnsi="Arial" w:cs="Arial"/>
        </w:rPr>
      </w:pPr>
    </w:p>
    <w:p w:rsidR="00515017" w:rsidRPr="001A3903" w:rsidRDefault="00515017" w:rsidP="00833180">
      <w:pPr>
        <w:jc w:val="both"/>
        <w:rPr>
          <w:rFonts w:ascii="Arial" w:hAnsi="Arial" w:cs="Arial"/>
        </w:rPr>
      </w:pPr>
    </w:p>
    <w:p w:rsidR="00515017" w:rsidRPr="00726894" w:rsidRDefault="00515017" w:rsidP="00621661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Опубликовать </w:t>
      </w:r>
      <w:r w:rsidRPr="00726894">
        <w:rPr>
          <w:rFonts w:ascii="Arial" w:hAnsi="Arial" w:cs="Arial"/>
        </w:rPr>
        <w:t>настоящее  постановление</w:t>
      </w:r>
      <w:r>
        <w:rPr>
          <w:rFonts w:ascii="Arial" w:hAnsi="Arial" w:cs="Arial"/>
        </w:rPr>
        <w:t xml:space="preserve"> в газете «Глебовский Вестник» и </w:t>
      </w:r>
      <w:r w:rsidRPr="00726894">
        <w:rPr>
          <w:rFonts w:ascii="Arial" w:hAnsi="Arial" w:cs="Arial"/>
        </w:rPr>
        <w:t xml:space="preserve"> разме</w:t>
      </w:r>
      <w:r>
        <w:rPr>
          <w:rFonts w:ascii="Arial" w:hAnsi="Arial" w:cs="Arial"/>
        </w:rPr>
        <w:t>стить</w:t>
      </w:r>
      <w:r w:rsidRPr="00726894">
        <w:rPr>
          <w:rFonts w:ascii="Arial" w:hAnsi="Arial" w:cs="Arial"/>
        </w:rPr>
        <w:t xml:space="preserve"> на сайте администрации  Глебовского сельского поселения.</w:t>
      </w:r>
    </w:p>
    <w:p w:rsidR="00515017" w:rsidRPr="00726894" w:rsidRDefault="00515017" w:rsidP="00621661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 w:rsidRPr="00726894">
        <w:rPr>
          <w:rFonts w:ascii="Arial" w:hAnsi="Arial" w:cs="Arial"/>
        </w:rPr>
        <w:t>Настоящее постановление вступает в силу со дня его официального обнародования.</w:t>
      </w:r>
    </w:p>
    <w:p w:rsidR="00515017" w:rsidRPr="00726894" w:rsidRDefault="00515017" w:rsidP="008674FB">
      <w:pPr>
        <w:shd w:val="clear" w:color="auto" w:fill="FFFFFF"/>
        <w:spacing w:after="240" w:line="360" w:lineRule="atLeast"/>
        <w:ind w:left="270"/>
        <w:textAlignment w:val="baseline"/>
        <w:rPr>
          <w:rFonts w:ascii="Arial" w:hAnsi="Arial" w:cs="Arial"/>
        </w:rPr>
      </w:pPr>
      <w:r w:rsidRPr="00726894">
        <w:rPr>
          <w:rFonts w:ascii="Arial" w:hAnsi="Arial" w:cs="Arial"/>
        </w:rPr>
        <w:t xml:space="preserve">Глава поселения                                      </w:t>
      </w:r>
      <w:r>
        <w:rPr>
          <w:rFonts w:ascii="Arial" w:hAnsi="Arial" w:cs="Arial"/>
        </w:rPr>
        <w:t xml:space="preserve">                                  М.В. Шарыпина</w:t>
      </w:r>
    </w:p>
    <w:p w:rsidR="00515017" w:rsidRPr="00726894" w:rsidRDefault="00515017" w:rsidP="008674FB">
      <w:pPr>
        <w:rPr>
          <w:rFonts w:ascii="Arial" w:hAnsi="Arial" w:cs="Arial"/>
        </w:rPr>
      </w:pPr>
    </w:p>
    <w:sectPr w:rsidR="00515017" w:rsidRPr="00726894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F3A"/>
    <w:multiLevelType w:val="hybridMultilevel"/>
    <w:tmpl w:val="83B2C40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DA1E8F"/>
    <w:multiLevelType w:val="hybridMultilevel"/>
    <w:tmpl w:val="D4AA100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D137241"/>
    <w:multiLevelType w:val="hybridMultilevel"/>
    <w:tmpl w:val="1BC6BFE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D37F95"/>
    <w:multiLevelType w:val="multilevel"/>
    <w:tmpl w:val="32AC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EAD22DB"/>
    <w:multiLevelType w:val="hybridMultilevel"/>
    <w:tmpl w:val="B5726E4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7710A6A"/>
    <w:multiLevelType w:val="hybridMultilevel"/>
    <w:tmpl w:val="09F8C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2952"/>
    <w:rsid w:val="00000037"/>
    <w:rsid w:val="0002086C"/>
    <w:rsid w:val="00035DD2"/>
    <w:rsid w:val="000D65D6"/>
    <w:rsid w:val="001A3903"/>
    <w:rsid w:val="00220798"/>
    <w:rsid w:val="00286A9C"/>
    <w:rsid w:val="00300777"/>
    <w:rsid w:val="00486A14"/>
    <w:rsid w:val="004C4E1D"/>
    <w:rsid w:val="004D3A3F"/>
    <w:rsid w:val="004D43AA"/>
    <w:rsid w:val="00515017"/>
    <w:rsid w:val="0053313D"/>
    <w:rsid w:val="0055273B"/>
    <w:rsid w:val="00572BE5"/>
    <w:rsid w:val="005975F0"/>
    <w:rsid w:val="00604128"/>
    <w:rsid w:val="00621661"/>
    <w:rsid w:val="00664ECE"/>
    <w:rsid w:val="00673ECC"/>
    <w:rsid w:val="0068273C"/>
    <w:rsid w:val="006B23C5"/>
    <w:rsid w:val="006C5BAC"/>
    <w:rsid w:val="00726894"/>
    <w:rsid w:val="00735DB0"/>
    <w:rsid w:val="00762B12"/>
    <w:rsid w:val="007D5A36"/>
    <w:rsid w:val="00833180"/>
    <w:rsid w:val="008674FB"/>
    <w:rsid w:val="008A202B"/>
    <w:rsid w:val="008F28F9"/>
    <w:rsid w:val="009235A4"/>
    <w:rsid w:val="00942952"/>
    <w:rsid w:val="0098500D"/>
    <w:rsid w:val="009E3831"/>
    <w:rsid w:val="009F1130"/>
    <w:rsid w:val="00A04318"/>
    <w:rsid w:val="00A2168B"/>
    <w:rsid w:val="00A4032D"/>
    <w:rsid w:val="00A927E9"/>
    <w:rsid w:val="00B26818"/>
    <w:rsid w:val="00B31D07"/>
    <w:rsid w:val="00B50C14"/>
    <w:rsid w:val="00B64F4E"/>
    <w:rsid w:val="00C976D6"/>
    <w:rsid w:val="00CD0B23"/>
    <w:rsid w:val="00D804F9"/>
    <w:rsid w:val="00DE43A6"/>
    <w:rsid w:val="00DF3100"/>
    <w:rsid w:val="00E12ECF"/>
    <w:rsid w:val="00E22B7A"/>
    <w:rsid w:val="00EB2E01"/>
    <w:rsid w:val="00ED3EE3"/>
    <w:rsid w:val="00F11E82"/>
    <w:rsid w:val="00F91874"/>
    <w:rsid w:val="00F94702"/>
    <w:rsid w:val="00FE3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95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42952"/>
    <w:rPr>
      <w:rFonts w:ascii="Times" w:hAnsi="Times" w:cs="Times"/>
      <w:color w:val="auto"/>
      <w:sz w:val="24"/>
      <w:szCs w:val="24"/>
      <w:u w:val="singl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942952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942952"/>
    <w:pPr>
      <w:widowControl w:val="0"/>
      <w:shd w:val="clear" w:color="auto" w:fill="FFFFFF"/>
      <w:spacing w:after="420" w:line="240" w:lineRule="atLeast"/>
      <w:jc w:val="right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wmi-callto">
    <w:name w:val="wmi-callto"/>
    <w:basedOn w:val="DefaultParagraphFont"/>
    <w:uiPriority w:val="99"/>
    <w:rsid w:val="0055273B"/>
    <w:rPr>
      <w:rFonts w:cs="Times New Roman"/>
    </w:rPr>
  </w:style>
  <w:style w:type="paragraph" w:customStyle="1" w:styleId="ConsPlusNonformat">
    <w:name w:val="ConsPlusNonformat"/>
    <w:uiPriority w:val="99"/>
    <w:semiHidden/>
    <w:rsid w:val="008674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8674F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8674FB"/>
    <w:rPr>
      <w:rFonts w:cs="Times New Roman"/>
      <w:b/>
      <w:bCs/>
    </w:rPr>
  </w:style>
  <w:style w:type="paragraph" w:customStyle="1" w:styleId="a">
    <w:name w:val="Знак Знак Знак Знак"/>
    <w:basedOn w:val="Normal"/>
    <w:uiPriority w:val="99"/>
    <w:rsid w:val="00833180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C976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3">
    <w:name w:val="Знак3"/>
    <w:basedOn w:val="Normal"/>
    <w:uiPriority w:val="99"/>
    <w:rsid w:val="00D804F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13pt">
    <w:name w:val="Основной текст + 13 pt"/>
    <w:basedOn w:val="DefaultParagraphFont"/>
    <w:uiPriority w:val="99"/>
    <w:rsid w:val="00D804F9"/>
    <w:rPr>
      <w:rFonts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5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241</Words>
  <Characters>1377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User</dc:creator>
  <cp:keywords/>
  <dc:description/>
  <cp:lastModifiedBy>USERn</cp:lastModifiedBy>
  <cp:revision>2</cp:revision>
  <cp:lastPrinted>2025-09-29T08:08:00Z</cp:lastPrinted>
  <dcterms:created xsi:type="dcterms:W3CDTF">2025-09-29T08:10:00Z</dcterms:created>
  <dcterms:modified xsi:type="dcterms:W3CDTF">2025-09-29T08:10:00Z</dcterms:modified>
</cp:coreProperties>
</file>