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2ED" w:rsidRDefault="00F412ED" w:rsidP="009F53D5">
      <w:r>
        <w:t xml:space="preserve">                                                 ИНФОРМАЦИЯ</w:t>
      </w:r>
    </w:p>
    <w:p w:rsidR="00F412ED" w:rsidRDefault="00F412ED" w:rsidP="009F53D5"/>
    <w:p w:rsidR="00F412ED" w:rsidRDefault="00F412ED" w:rsidP="009F53D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25A0D">
        <w:rPr>
          <w:sz w:val="28"/>
          <w:szCs w:val="28"/>
        </w:rPr>
        <w:t>Особое внимание в работе с обращениями граждан администрация уделяет организации и проведению личного приема граждан. На информационном стенде в администрации сельского поселения размещены графики приема граждан главой сельского поселения, а также главой района, его заместителями, начальниками отделов, руководителями муниципальных учреждений и территориальных органов государственной власти.</w:t>
      </w:r>
    </w:p>
    <w:p w:rsidR="00F412ED" w:rsidRPr="00925A0D" w:rsidRDefault="00F412ED" w:rsidP="009F53D5">
      <w:pPr>
        <w:rPr>
          <w:sz w:val="28"/>
          <w:szCs w:val="28"/>
        </w:rPr>
      </w:pPr>
    </w:p>
    <w:p w:rsidR="00F412ED" w:rsidRPr="00925A0D" w:rsidRDefault="00F412ED" w:rsidP="009F53D5">
      <w:pPr>
        <w:rPr>
          <w:sz w:val="28"/>
          <w:szCs w:val="28"/>
        </w:rPr>
      </w:pPr>
      <w:r>
        <w:t xml:space="preserve">   </w:t>
      </w:r>
      <w:r w:rsidRPr="00925A0D">
        <w:rPr>
          <w:sz w:val="28"/>
          <w:szCs w:val="28"/>
        </w:rPr>
        <w:t xml:space="preserve"> Администрация Глебовского сельского поселения информирует, что </w:t>
      </w:r>
    </w:p>
    <w:p w:rsidR="00F412ED" w:rsidRDefault="00F412ED" w:rsidP="009F53D5">
      <w:pPr>
        <w:rPr>
          <w:sz w:val="28"/>
          <w:szCs w:val="28"/>
        </w:rPr>
      </w:pPr>
      <w:r>
        <w:rPr>
          <w:sz w:val="28"/>
          <w:szCs w:val="28"/>
        </w:rPr>
        <w:t>за 1 квартал 2022</w:t>
      </w:r>
      <w:r w:rsidRPr="00925A0D">
        <w:rPr>
          <w:sz w:val="28"/>
          <w:szCs w:val="28"/>
        </w:rPr>
        <w:t xml:space="preserve"> года</w:t>
      </w:r>
      <w:r>
        <w:rPr>
          <w:sz w:val="28"/>
          <w:szCs w:val="28"/>
        </w:rPr>
        <w:t>:</w:t>
      </w:r>
    </w:p>
    <w:p w:rsidR="00F412ED" w:rsidRPr="00925A0D" w:rsidRDefault="00F412ED" w:rsidP="00B10143">
      <w:pPr>
        <w:jc w:val="both"/>
        <w:rPr>
          <w:sz w:val="28"/>
          <w:szCs w:val="28"/>
        </w:rPr>
      </w:pPr>
      <w:r>
        <w:rPr>
          <w:sz w:val="28"/>
          <w:szCs w:val="28"/>
        </w:rPr>
        <w:t>Письменные обращения от частных лиц – 0</w:t>
      </w:r>
    </w:p>
    <w:p w:rsidR="00F412ED" w:rsidRDefault="00F412ED" w:rsidP="00B10143">
      <w:pPr>
        <w:jc w:val="both"/>
        <w:rPr>
          <w:sz w:val="28"/>
          <w:szCs w:val="28"/>
        </w:rPr>
      </w:pPr>
      <w:r w:rsidRPr="00925A0D">
        <w:rPr>
          <w:sz w:val="28"/>
          <w:szCs w:val="28"/>
        </w:rPr>
        <w:t>На личном пр</w:t>
      </w:r>
      <w:r>
        <w:rPr>
          <w:sz w:val="28"/>
          <w:szCs w:val="28"/>
        </w:rPr>
        <w:t>иеме в администрации принято- 60</w:t>
      </w:r>
      <w:r w:rsidRPr="00925A0D">
        <w:rPr>
          <w:sz w:val="28"/>
          <w:szCs w:val="28"/>
        </w:rPr>
        <w:t xml:space="preserve"> посетителей</w:t>
      </w:r>
      <w:r>
        <w:rPr>
          <w:sz w:val="28"/>
          <w:szCs w:val="28"/>
        </w:rPr>
        <w:t xml:space="preserve">            </w:t>
      </w:r>
      <w:r w:rsidRPr="00925A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Решено положительно вопросов- 60</w:t>
      </w:r>
      <w:r w:rsidRPr="00925A0D">
        <w:rPr>
          <w:sz w:val="28"/>
          <w:szCs w:val="28"/>
        </w:rPr>
        <w:t>.</w:t>
      </w:r>
    </w:p>
    <w:p w:rsidR="00F412ED" w:rsidRDefault="00F412ED" w:rsidP="00B10143">
      <w:pPr>
        <w:jc w:val="both"/>
        <w:rPr>
          <w:sz w:val="28"/>
          <w:szCs w:val="28"/>
        </w:rPr>
      </w:pPr>
      <w:r w:rsidRPr="00925A0D">
        <w:rPr>
          <w:sz w:val="28"/>
          <w:szCs w:val="28"/>
        </w:rPr>
        <w:t>Проведено выездных приемов- 1.</w:t>
      </w:r>
    </w:p>
    <w:p w:rsidR="00F412ED" w:rsidRDefault="00F412ED" w:rsidP="00B10143">
      <w:pPr>
        <w:jc w:val="both"/>
        <w:rPr>
          <w:sz w:val="28"/>
          <w:szCs w:val="28"/>
        </w:rPr>
      </w:pPr>
      <w:r w:rsidRPr="00925A0D">
        <w:rPr>
          <w:sz w:val="28"/>
          <w:szCs w:val="28"/>
        </w:rPr>
        <w:t xml:space="preserve">На выездных приемах принято граждан – </w:t>
      </w:r>
      <w:r>
        <w:rPr>
          <w:sz w:val="28"/>
          <w:szCs w:val="28"/>
        </w:rPr>
        <w:t>4</w:t>
      </w:r>
      <w:r w:rsidRPr="00925A0D">
        <w:rPr>
          <w:sz w:val="28"/>
          <w:szCs w:val="28"/>
        </w:rPr>
        <w:t>.</w:t>
      </w:r>
    </w:p>
    <w:p w:rsidR="00F412ED" w:rsidRPr="00925A0D" w:rsidRDefault="00F412ED" w:rsidP="00B10143">
      <w:pPr>
        <w:jc w:val="both"/>
        <w:rPr>
          <w:sz w:val="28"/>
          <w:szCs w:val="28"/>
        </w:rPr>
      </w:pPr>
      <w:r w:rsidRPr="00925A0D">
        <w:rPr>
          <w:sz w:val="28"/>
          <w:szCs w:val="28"/>
        </w:rPr>
        <w:t>Решено положительно вопросов</w:t>
      </w:r>
      <w:r>
        <w:rPr>
          <w:sz w:val="28"/>
          <w:szCs w:val="28"/>
        </w:rPr>
        <w:t xml:space="preserve"> - 4</w:t>
      </w:r>
      <w:r w:rsidRPr="00925A0D">
        <w:rPr>
          <w:sz w:val="28"/>
          <w:szCs w:val="28"/>
        </w:rPr>
        <w:t>.</w:t>
      </w:r>
    </w:p>
    <w:p w:rsidR="00F412ED" w:rsidRPr="00925A0D" w:rsidRDefault="00F412ED" w:rsidP="009F53D5">
      <w:pPr>
        <w:rPr>
          <w:sz w:val="28"/>
          <w:szCs w:val="28"/>
        </w:rPr>
      </w:pPr>
    </w:p>
    <w:p w:rsidR="00F412ED" w:rsidRPr="00925A0D" w:rsidRDefault="00F412ED" w:rsidP="009F53D5">
      <w:pPr>
        <w:rPr>
          <w:sz w:val="28"/>
          <w:szCs w:val="28"/>
        </w:rPr>
      </w:pPr>
      <w:r w:rsidRPr="00925A0D">
        <w:rPr>
          <w:sz w:val="28"/>
          <w:szCs w:val="28"/>
        </w:rPr>
        <w:t xml:space="preserve">           Граждане обращались в администрацию по следующим вопросам: </w:t>
      </w:r>
    </w:p>
    <w:p w:rsidR="00F412ED" w:rsidRPr="00925A0D" w:rsidRDefault="00F412ED" w:rsidP="009F53D5">
      <w:pPr>
        <w:rPr>
          <w:sz w:val="28"/>
          <w:szCs w:val="28"/>
        </w:rPr>
      </w:pPr>
      <w:r w:rsidRPr="00925A0D">
        <w:rPr>
          <w:sz w:val="28"/>
          <w:szCs w:val="28"/>
        </w:rPr>
        <w:t>за выписками из похозяйственн</w:t>
      </w:r>
      <w:r>
        <w:rPr>
          <w:sz w:val="28"/>
          <w:szCs w:val="28"/>
        </w:rPr>
        <w:t>ой</w:t>
      </w:r>
      <w:r w:rsidRPr="00925A0D">
        <w:rPr>
          <w:sz w:val="28"/>
          <w:szCs w:val="28"/>
        </w:rPr>
        <w:t xml:space="preserve"> книг</w:t>
      </w:r>
      <w:r>
        <w:rPr>
          <w:sz w:val="28"/>
          <w:szCs w:val="28"/>
        </w:rPr>
        <w:t>и на земельный участок и домовладение</w:t>
      </w:r>
      <w:r w:rsidRPr="00925A0D">
        <w:rPr>
          <w:sz w:val="28"/>
          <w:szCs w:val="28"/>
        </w:rPr>
        <w:t>,</w:t>
      </w:r>
      <w:r>
        <w:rPr>
          <w:sz w:val="28"/>
          <w:szCs w:val="28"/>
        </w:rPr>
        <w:t xml:space="preserve">   за характеристиками;  за нотариальными справками  для оформления наследства;  за справками о регистрации  и проживании</w:t>
      </w:r>
      <w:r w:rsidRPr="00925A0D">
        <w:rPr>
          <w:sz w:val="28"/>
          <w:szCs w:val="28"/>
        </w:rPr>
        <w:t>,</w:t>
      </w:r>
      <w:r>
        <w:rPr>
          <w:sz w:val="28"/>
          <w:szCs w:val="28"/>
        </w:rPr>
        <w:t xml:space="preserve"> за выписками о ставе семьи для оформления субсидий и пенсий</w:t>
      </w:r>
      <w:r w:rsidRPr="00925A0D">
        <w:rPr>
          <w:sz w:val="28"/>
          <w:szCs w:val="28"/>
        </w:rPr>
        <w:t>,</w:t>
      </w:r>
      <w:r>
        <w:rPr>
          <w:sz w:val="28"/>
          <w:szCs w:val="28"/>
        </w:rPr>
        <w:t xml:space="preserve"> о нахождении ребенка на иждивении,   для судебных дел </w:t>
      </w:r>
      <w:r w:rsidRPr="00925A0D">
        <w:rPr>
          <w:sz w:val="28"/>
          <w:szCs w:val="28"/>
        </w:rPr>
        <w:t xml:space="preserve"> МО МВД РФ «Новодеревеньковск</w:t>
      </w:r>
      <w:r>
        <w:rPr>
          <w:sz w:val="28"/>
          <w:szCs w:val="28"/>
        </w:rPr>
        <w:t>ое»,   о наличии ЛПХ, адресными справками.</w:t>
      </w:r>
    </w:p>
    <w:p w:rsidR="00F412ED" w:rsidRPr="00925A0D" w:rsidRDefault="00F412ED" w:rsidP="009F53D5">
      <w:pPr>
        <w:rPr>
          <w:sz w:val="28"/>
          <w:szCs w:val="28"/>
        </w:rPr>
      </w:pPr>
    </w:p>
    <w:p w:rsidR="00F412ED" w:rsidRPr="00925A0D" w:rsidRDefault="00F412ED" w:rsidP="009F53D5">
      <w:pPr>
        <w:rPr>
          <w:sz w:val="28"/>
          <w:szCs w:val="28"/>
        </w:rPr>
      </w:pPr>
    </w:p>
    <w:p w:rsidR="00F412ED" w:rsidRDefault="00F412ED" w:rsidP="009F53D5"/>
    <w:p w:rsidR="00F412ED" w:rsidRDefault="00F412ED" w:rsidP="009F53D5"/>
    <w:p w:rsidR="00F412ED" w:rsidRDefault="00F412ED" w:rsidP="009F53D5"/>
    <w:p w:rsidR="00F412ED" w:rsidRDefault="00F412ED"/>
    <w:sectPr w:rsidR="00F412ED" w:rsidSect="005D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BEE"/>
    <w:rsid w:val="0006122C"/>
    <w:rsid w:val="000B7E3C"/>
    <w:rsid w:val="002D6FE2"/>
    <w:rsid w:val="002F54AF"/>
    <w:rsid w:val="004E0BEE"/>
    <w:rsid w:val="005D5F27"/>
    <w:rsid w:val="006906C5"/>
    <w:rsid w:val="006A3EBE"/>
    <w:rsid w:val="00925A0D"/>
    <w:rsid w:val="009F53D5"/>
    <w:rsid w:val="00A03B5A"/>
    <w:rsid w:val="00AB64F8"/>
    <w:rsid w:val="00AE122E"/>
    <w:rsid w:val="00B10143"/>
    <w:rsid w:val="00B63A02"/>
    <w:rsid w:val="00C36090"/>
    <w:rsid w:val="00DC70B8"/>
    <w:rsid w:val="00E963A1"/>
    <w:rsid w:val="00EF1C01"/>
    <w:rsid w:val="00F412ED"/>
    <w:rsid w:val="00F5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3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34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190</Words>
  <Characters>1084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ИНФОРМАЦИЯ</dc:title>
  <dc:subject/>
  <dc:creator>Судбище</dc:creator>
  <cp:keywords/>
  <dc:description/>
  <cp:lastModifiedBy>Admin</cp:lastModifiedBy>
  <cp:revision>2</cp:revision>
  <dcterms:created xsi:type="dcterms:W3CDTF">2022-04-06T08:38:00Z</dcterms:created>
  <dcterms:modified xsi:type="dcterms:W3CDTF">2022-04-06T08:38:00Z</dcterms:modified>
</cp:coreProperties>
</file>