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05" w:rsidRDefault="00883C05" w:rsidP="00E857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883C05" w:rsidRDefault="00883C05" w:rsidP="00E857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883C05" w:rsidRDefault="00883C05" w:rsidP="00E857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Глебовский сельский Совет народных депутатов</w:t>
      </w:r>
    </w:p>
    <w:p w:rsidR="00883C05" w:rsidRDefault="00883C05" w:rsidP="00E857D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с. Глебово</w:t>
      </w:r>
    </w:p>
    <w:p w:rsidR="00883C05" w:rsidRDefault="00883C05" w:rsidP="00E857D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2-47-30</w:t>
      </w:r>
    </w:p>
    <w:p w:rsidR="00883C05" w:rsidRDefault="00883C05" w:rsidP="00E857D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2"/>
          <w:szCs w:val="32"/>
        </w:rPr>
      </w:pPr>
    </w:p>
    <w:p w:rsidR="00883C05" w:rsidRDefault="00883C05" w:rsidP="00E857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 Е Ш Е Н И Е(ПРОЕКТ)</w:t>
      </w:r>
    </w:p>
    <w:p w:rsidR="00883C05" w:rsidRDefault="00883C05" w:rsidP="00E857D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2"/>
          <w:szCs w:val="32"/>
        </w:rPr>
      </w:pPr>
    </w:p>
    <w:p w:rsidR="00883C05" w:rsidRDefault="00883C05" w:rsidP="00E857D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от _____ 2024года                                             № </w:t>
      </w:r>
    </w:p>
    <w:p w:rsidR="00883C05" w:rsidRDefault="00883C05"/>
    <w:p w:rsidR="00883C05" w:rsidRPr="00E857D4" w:rsidRDefault="00883C05" w:rsidP="00E857D4">
      <w:pPr>
        <w:tabs>
          <w:tab w:val="left" w:pos="900"/>
        </w:tabs>
        <w:ind w:right="3685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57D4">
        <w:rPr>
          <w:rFonts w:ascii="Times New Roman" w:hAnsi="Times New Roman" w:cs="Times New Roman"/>
          <w:b/>
          <w:bCs/>
          <w:sz w:val="24"/>
          <w:szCs w:val="24"/>
        </w:rPr>
        <w:t>Об ответственном за направление в Правительство Орловской области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 в органах местного самоуправления, р</w:t>
      </w:r>
      <w:r>
        <w:rPr>
          <w:rFonts w:ascii="Times New Roman" w:hAnsi="Times New Roman" w:cs="Times New Roman"/>
          <w:b/>
          <w:bCs/>
          <w:sz w:val="24"/>
          <w:szCs w:val="24"/>
        </w:rPr>
        <w:t>асположенных на территории Глеб</w:t>
      </w:r>
      <w:r w:rsidRPr="00E857D4">
        <w:rPr>
          <w:rFonts w:ascii="Times New Roman" w:hAnsi="Times New Roman" w:cs="Times New Roman"/>
          <w:b/>
          <w:bCs/>
          <w:sz w:val="24"/>
          <w:szCs w:val="24"/>
        </w:rPr>
        <w:t>овского сельского поселения Новодеревеньковского района Орловской области</w:t>
      </w:r>
    </w:p>
    <w:p w:rsidR="00883C05" w:rsidRPr="00E857D4" w:rsidRDefault="00883C05" w:rsidP="00EC3F32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7D4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5 марта 2018 года № 228 «О реестре лиц, уволенных в связи </w:t>
      </w:r>
      <w:r w:rsidRPr="00E857D4">
        <w:rPr>
          <w:rFonts w:ascii="Times New Roman" w:hAnsi="Times New Roman" w:cs="Times New Roman"/>
          <w:sz w:val="28"/>
          <w:szCs w:val="28"/>
        </w:rPr>
        <w:br/>
        <w:t>с утратой доверия»:</w:t>
      </w:r>
    </w:p>
    <w:p w:rsidR="00883C05" w:rsidRPr="008378A4" w:rsidRDefault="00883C05" w:rsidP="00E857D4">
      <w:pPr>
        <w:tabs>
          <w:tab w:val="left" w:pos="90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883C05" w:rsidRPr="00666482" w:rsidRDefault="00883C05" w:rsidP="00EC3F32">
      <w:pPr>
        <w:pStyle w:val="ConsPlusNormal"/>
        <w:ind w:firstLine="709"/>
        <w:jc w:val="both"/>
      </w:pPr>
      <w:r w:rsidRPr="008378A4">
        <w:t xml:space="preserve">1. Назначить </w:t>
      </w:r>
      <w:r>
        <w:t>Шарыпину Марину Викторовну, председателя Глебовского сельского Совета народных депутатов,  о</w:t>
      </w:r>
      <w:r w:rsidRPr="008378A4">
        <w:t xml:space="preserve">тветственным </w:t>
      </w:r>
      <w:r>
        <w:t xml:space="preserve">в Глебовском сельском Совете народных депутатов Новодеревеньковского района Орловской области </w:t>
      </w:r>
      <w:r w:rsidRPr="008378A4">
        <w:t>за направление сведений о лице, к которому было применено</w:t>
      </w:r>
      <w:r>
        <w:t xml:space="preserve"> </w:t>
      </w:r>
      <w:r w:rsidRPr="008378A4">
        <w:t>взыскание в виде увольнения (освобождения от должности) в связи с утратой доверия за совершение коррупционного правонарушения (далее – сведения), в Правительство Орловской обла</w:t>
      </w:r>
      <w:r>
        <w:t>с</w:t>
      </w:r>
      <w:r w:rsidRPr="008378A4">
        <w:t xml:space="preserve">ти для их включения в реестр лиц, уволенных в связи с утратой доверия (далее – реестр), а </w:t>
      </w:r>
      <w:r w:rsidRPr="00666482">
        <w:t xml:space="preserve">также для исключения из реестра сведений по основаниям, указанным в </w:t>
      </w:r>
      <w:hyperlink w:anchor="P60" w:history="1">
        <w:r w:rsidRPr="00666482">
          <w:t xml:space="preserve">пункте </w:t>
        </w:r>
        <w:r>
          <w:br/>
        </w:r>
        <w:r w:rsidRPr="00666482">
          <w:t>15</w:t>
        </w:r>
      </w:hyperlink>
      <w:r w:rsidRPr="00666482">
        <w:t xml:space="preserve"> Положения</w:t>
      </w:r>
      <w:r>
        <w:t xml:space="preserve"> о реестре лиц, уволенных в связи с утратой доверия, утвержденного </w:t>
      </w:r>
      <w:r w:rsidRPr="008378A4">
        <w:t>постановление</w:t>
      </w:r>
      <w:r>
        <w:t>м</w:t>
      </w:r>
      <w:r w:rsidRPr="008378A4">
        <w:t xml:space="preserve"> Правительства Российской Федерации </w:t>
      </w:r>
      <w:r>
        <w:br/>
      </w:r>
      <w:r w:rsidRPr="008378A4">
        <w:t>от 5 марта 2018 года № 228</w:t>
      </w:r>
      <w:r>
        <w:t xml:space="preserve"> </w:t>
      </w:r>
      <w:r w:rsidRPr="008378A4">
        <w:t>«О реестре лиц, уволенных в связи</w:t>
      </w:r>
      <w:r>
        <w:t xml:space="preserve"> </w:t>
      </w:r>
      <w:r w:rsidRPr="008378A4">
        <w:t>с утратой доверия»</w:t>
      </w:r>
      <w:r w:rsidRPr="00666482">
        <w:t>.</w:t>
      </w:r>
    </w:p>
    <w:p w:rsidR="00883C05" w:rsidRDefault="00883C05" w:rsidP="00E857D4">
      <w:pPr>
        <w:pStyle w:val="ConsPlusNormal"/>
        <w:ind w:firstLine="709"/>
        <w:jc w:val="both"/>
      </w:pPr>
      <w:r w:rsidRPr="008378A4">
        <w:t xml:space="preserve">3. Контроль за исполнением </w:t>
      </w:r>
      <w:r>
        <w:t>решения</w:t>
      </w:r>
      <w:r w:rsidRPr="008378A4">
        <w:t xml:space="preserve"> </w:t>
      </w:r>
      <w:r>
        <w:t>оставляю за собой</w:t>
      </w:r>
      <w:r w:rsidRPr="008378A4">
        <w:t>.</w:t>
      </w:r>
    </w:p>
    <w:p w:rsidR="00883C05" w:rsidRPr="00C530C5" w:rsidRDefault="00883C05" w:rsidP="00E857D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</w:p>
    <w:p w:rsidR="00883C05" w:rsidRDefault="00883C05">
      <w:pPr>
        <w:rPr>
          <w:rFonts w:ascii="Times New Roman" w:hAnsi="Times New Roman" w:cs="Times New Roman"/>
          <w:sz w:val="28"/>
          <w:szCs w:val="28"/>
        </w:rPr>
      </w:pPr>
    </w:p>
    <w:p w:rsidR="00883C05" w:rsidRPr="00EC3F32" w:rsidRDefault="00883C05">
      <w:pPr>
        <w:rPr>
          <w:rFonts w:ascii="Times New Roman" w:hAnsi="Times New Roman" w:cs="Times New Roman"/>
          <w:sz w:val="28"/>
          <w:szCs w:val="28"/>
        </w:rPr>
      </w:pPr>
      <w:r w:rsidRPr="00EC3F32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М.</w:t>
      </w:r>
      <w:r w:rsidRPr="00EC3F32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Шарыпина</w:t>
      </w:r>
    </w:p>
    <w:sectPr w:rsidR="00883C05" w:rsidRPr="00EC3F32" w:rsidSect="00D25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57D4"/>
    <w:rsid w:val="00166B57"/>
    <w:rsid w:val="00255E46"/>
    <w:rsid w:val="002D7EFE"/>
    <w:rsid w:val="00336AD7"/>
    <w:rsid w:val="00354C04"/>
    <w:rsid w:val="00666482"/>
    <w:rsid w:val="00745A02"/>
    <w:rsid w:val="008378A4"/>
    <w:rsid w:val="00883C05"/>
    <w:rsid w:val="00C343FD"/>
    <w:rsid w:val="00C530C5"/>
    <w:rsid w:val="00D258CE"/>
    <w:rsid w:val="00E857D4"/>
    <w:rsid w:val="00EC3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8CE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57D4"/>
    <w:pPr>
      <w:autoSpaceDE w:val="0"/>
      <w:autoSpaceDN w:val="0"/>
      <w:adjustRightInd w:val="0"/>
    </w:pPr>
    <w:rPr>
      <w:rFonts w:cs="Calibri"/>
      <w:sz w:val="28"/>
      <w:szCs w:val="28"/>
    </w:rPr>
  </w:style>
  <w:style w:type="character" w:customStyle="1" w:styleId="FontStyle13">
    <w:name w:val="Font Style13"/>
    <w:uiPriority w:val="99"/>
    <w:rsid w:val="00E857D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267</Words>
  <Characters>1527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Орловская область</dc:title>
  <dc:subject/>
  <dc:creator>1</dc:creator>
  <cp:keywords/>
  <dc:description/>
  <cp:lastModifiedBy>Admin</cp:lastModifiedBy>
  <cp:revision>2</cp:revision>
  <cp:lastPrinted>2024-07-01T08:07:00Z</cp:lastPrinted>
  <dcterms:created xsi:type="dcterms:W3CDTF">2024-07-01T08:07:00Z</dcterms:created>
  <dcterms:modified xsi:type="dcterms:W3CDTF">2024-07-01T08:07:00Z</dcterms:modified>
</cp:coreProperties>
</file>