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7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33"/>
        <w:gridCol w:w="1562"/>
        <w:gridCol w:w="873"/>
        <w:gridCol w:w="2011"/>
        <w:gridCol w:w="1692"/>
      </w:tblGrid>
      <w:tr w:rsidR="004336A5" w:rsidRPr="002556E9" w:rsidTr="004507EC">
        <w:tc>
          <w:tcPr>
            <w:tcW w:w="3433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562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73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2011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692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4336A5" w:rsidRPr="002556E9" w:rsidTr="004507EC">
        <w:tc>
          <w:tcPr>
            <w:tcW w:w="3433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Глебовское сельское поселение</w:t>
            </w:r>
          </w:p>
        </w:tc>
        <w:tc>
          <w:tcPr>
            <w:tcW w:w="1562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73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011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34</w:t>
            </w:r>
          </w:p>
        </w:tc>
        <w:tc>
          <w:tcPr>
            <w:tcW w:w="1692" w:type="dxa"/>
          </w:tcPr>
          <w:p w:rsidR="004336A5" w:rsidRPr="002556E9" w:rsidRDefault="004336A5" w:rsidP="00255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</w:p>
        </w:tc>
      </w:tr>
    </w:tbl>
    <w:p w:rsidR="004336A5" w:rsidRPr="00B52D5D" w:rsidRDefault="004336A5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336A5" w:rsidRDefault="004336A5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администрацию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Глебовского сельского поселения </w:t>
      </w: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Новодеревеньковского района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2023 году</w:t>
      </w:r>
    </w:p>
    <w:p w:rsidR="004336A5" w:rsidRDefault="004336A5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336A5" w:rsidRDefault="004336A5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6A5" w:rsidRDefault="004336A5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4336A5" w:rsidRDefault="004336A5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4336A5" w:rsidRPr="002556E9">
        <w:trPr>
          <w:trHeight w:val="217"/>
        </w:trPr>
        <w:tc>
          <w:tcPr>
            <w:tcW w:w="6379" w:type="dxa"/>
            <w:vAlign w:val="center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vAlign w:val="center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4336A5" w:rsidRPr="002556E9">
        <w:trPr>
          <w:trHeight w:val="218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4336A5" w:rsidRPr="002556E9">
        <w:trPr>
          <w:trHeight w:val="321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327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336A5" w:rsidRPr="002556E9">
        <w:trPr>
          <w:trHeight w:val="363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информации (в том числе благодарности)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99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труда и зарплаты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14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336A5" w:rsidRPr="002556E9">
        <w:trPr>
          <w:trHeight w:val="228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327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336A5" w:rsidRPr="002556E9">
        <w:trPr>
          <w:trHeight w:val="295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19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4336A5" w:rsidRPr="002556E9">
        <w:trPr>
          <w:trHeight w:val="239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336A5" w:rsidRPr="002556E9">
        <w:trPr>
          <w:trHeight w:val="199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365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401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96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4336A5" w:rsidRPr="002556E9">
        <w:trPr>
          <w:trHeight w:val="319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367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390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08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36A5" w:rsidRPr="002556E9">
        <w:trPr>
          <w:trHeight w:val="297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4336A5" w:rsidRPr="002556E9">
        <w:trPr>
          <w:trHeight w:val="245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4336A5" w:rsidRPr="002556E9">
        <w:trPr>
          <w:trHeight w:val="718"/>
        </w:trPr>
        <w:tc>
          <w:tcPr>
            <w:tcW w:w="6379" w:type="dxa"/>
          </w:tcPr>
          <w:p w:rsidR="004336A5" w:rsidRPr="002556E9" w:rsidRDefault="004336A5" w:rsidP="00CE16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56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r w:rsidRPr="002556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</w:tcPr>
          <w:p w:rsidR="004336A5" w:rsidRPr="002556E9" w:rsidRDefault="004336A5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28"/>
                <w:szCs w:val="28"/>
              </w:rPr>
              <w:t>42</w:t>
            </w:r>
          </w:p>
        </w:tc>
      </w:tr>
    </w:tbl>
    <w:p w:rsidR="004336A5" w:rsidRDefault="004336A5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6A5" w:rsidRDefault="004336A5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36A5" w:rsidRDefault="004336A5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М.В. Шарыпина</w:t>
      </w:r>
    </w:p>
    <w:p w:rsidR="004336A5" w:rsidRPr="00B52D5D" w:rsidRDefault="004336A5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>)                                                  (</w:t>
      </w:r>
      <w:r w:rsidRPr="00176CDA">
        <w:rPr>
          <w:rFonts w:ascii="Times New Roman" w:hAnsi="Times New Roman" w:cs="Times New Roman"/>
          <w:sz w:val="20"/>
          <w:szCs w:val="20"/>
        </w:rPr>
        <w:t>расшифровка</w:t>
      </w:r>
      <w:r>
        <w:rPr>
          <w:rFonts w:ascii="Times New Roman" w:hAnsi="Times New Roman" w:cs="Times New Roman"/>
          <w:sz w:val="20"/>
          <w:szCs w:val="20"/>
        </w:rPr>
        <w:t>)</w:t>
      </w:r>
    </w:p>
    <w:sectPr w:rsidR="004336A5" w:rsidRPr="00B52D5D" w:rsidSect="00CA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751E"/>
    <w:rsid w:val="00155C69"/>
    <w:rsid w:val="00176CDA"/>
    <w:rsid w:val="002556E9"/>
    <w:rsid w:val="00270CB0"/>
    <w:rsid w:val="003E43A0"/>
    <w:rsid w:val="003F776F"/>
    <w:rsid w:val="00402B2A"/>
    <w:rsid w:val="004336A5"/>
    <w:rsid w:val="004507EC"/>
    <w:rsid w:val="00653E4A"/>
    <w:rsid w:val="0075427C"/>
    <w:rsid w:val="007E43D5"/>
    <w:rsid w:val="0086564D"/>
    <w:rsid w:val="008870FB"/>
    <w:rsid w:val="0096337E"/>
    <w:rsid w:val="00964355"/>
    <w:rsid w:val="00B32427"/>
    <w:rsid w:val="00B52D5D"/>
    <w:rsid w:val="00B5751E"/>
    <w:rsid w:val="00B63C29"/>
    <w:rsid w:val="00CA480C"/>
    <w:rsid w:val="00CE1620"/>
    <w:rsid w:val="00D91BC8"/>
    <w:rsid w:val="00EC28ED"/>
    <w:rsid w:val="00F96442"/>
    <w:rsid w:val="00FD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0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52D5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2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153</Words>
  <Characters>877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поселения</dc:title>
  <dc:subject/>
  <dc:creator>1</dc:creator>
  <cp:keywords/>
  <dc:description/>
  <cp:lastModifiedBy>Admin</cp:lastModifiedBy>
  <cp:revision>2</cp:revision>
  <cp:lastPrinted>2024-01-11T08:39:00Z</cp:lastPrinted>
  <dcterms:created xsi:type="dcterms:W3CDTF">2024-01-11T08:47:00Z</dcterms:created>
  <dcterms:modified xsi:type="dcterms:W3CDTF">2024-01-11T08:47:00Z</dcterms:modified>
</cp:coreProperties>
</file>