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F06" w:rsidRDefault="00DE4F06" w:rsidP="00E60984">
      <w:r>
        <w:t xml:space="preserve">                                                           СВЕДЕНИЯ</w:t>
      </w:r>
    </w:p>
    <w:p w:rsidR="00DE4F06" w:rsidRDefault="00DE4F06" w:rsidP="00E60984"/>
    <w:p w:rsidR="00DE4F06" w:rsidRDefault="00DE4F06" w:rsidP="00E60984">
      <w:r>
        <w:t xml:space="preserve">о численности работников муниципального учреждения Центр культуры Глебовского сельского поселения Новодеревеньковского района Орловской области </w:t>
      </w:r>
    </w:p>
    <w:p w:rsidR="00DE4F06" w:rsidRDefault="00DE4F06" w:rsidP="00E60984">
      <w:r>
        <w:t xml:space="preserve">                                                            за </w:t>
      </w:r>
      <w:r>
        <w:rPr>
          <w:lang w:val="en-US"/>
        </w:rPr>
        <w:t>3</w:t>
      </w:r>
      <w:r>
        <w:t xml:space="preserve"> квартал 2023 года</w:t>
      </w:r>
    </w:p>
    <w:p w:rsidR="00DE4F06" w:rsidRDefault="00DE4F06" w:rsidP="00E60984"/>
    <w:p w:rsidR="00DE4F06" w:rsidRDefault="00DE4F06" w:rsidP="00E60984"/>
    <w:p w:rsidR="00DE4F06" w:rsidRDefault="00DE4F06" w:rsidP="00E60984"/>
    <w:p w:rsidR="00DE4F06" w:rsidRDefault="00DE4F06" w:rsidP="00E60984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0"/>
      </w:tblGrid>
      <w:tr w:rsidR="00DE4F06">
        <w:tc>
          <w:tcPr>
            <w:tcW w:w="3190" w:type="dxa"/>
          </w:tcPr>
          <w:p w:rsidR="00DE4F06" w:rsidRDefault="00DE4F06">
            <w:r>
              <w:t>Наименование муниципального</w:t>
            </w:r>
          </w:p>
          <w:p w:rsidR="00DE4F06" w:rsidRDefault="00DE4F06">
            <w:r>
              <w:t>учреждения</w:t>
            </w:r>
          </w:p>
        </w:tc>
        <w:tc>
          <w:tcPr>
            <w:tcW w:w="3190" w:type="dxa"/>
          </w:tcPr>
          <w:p w:rsidR="00DE4F06" w:rsidRDefault="00DE4F06">
            <w:r>
              <w:t>Фактическая численность работников  муниципального учреждения, человек</w:t>
            </w:r>
          </w:p>
        </w:tc>
        <w:tc>
          <w:tcPr>
            <w:tcW w:w="3190" w:type="dxa"/>
          </w:tcPr>
          <w:p w:rsidR="00DE4F06" w:rsidRDefault="00DE4F06">
            <w:r>
              <w:t>Фактические затраты на денежное содержание  работников  муниципального учреждения, тыс. руб.</w:t>
            </w:r>
          </w:p>
        </w:tc>
      </w:tr>
      <w:tr w:rsidR="00DE4F06">
        <w:tc>
          <w:tcPr>
            <w:tcW w:w="3190" w:type="dxa"/>
          </w:tcPr>
          <w:p w:rsidR="00DE4F06" w:rsidRDefault="00DE4F06">
            <w:r>
              <w:t>Центр культуры Глебовского сельского поселения Новодеревеньковского  района  Орловской области</w:t>
            </w:r>
          </w:p>
        </w:tc>
        <w:tc>
          <w:tcPr>
            <w:tcW w:w="3190" w:type="dxa"/>
          </w:tcPr>
          <w:p w:rsidR="00DE4F06" w:rsidRDefault="00DE4F06">
            <w:r>
              <w:t xml:space="preserve">                   2</w:t>
            </w:r>
          </w:p>
        </w:tc>
        <w:tc>
          <w:tcPr>
            <w:tcW w:w="3190" w:type="dxa"/>
          </w:tcPr>
          <w:p w:rsidR="00DE4F06" w:rsidRPr="00674C61" w:rsidRDefault="00DE4F06">
            <w:pPr>
              <w:rPr>
                <w:lang w:val="en-US"/>
              </w:rPr>
            </w:pPr>
            <w:r>
              <w:t xml:space="preserve">        </w:t>
            </w:r>
            <w:r>
              <w:rPr>
                <w:lang w:val="en-US"/>
              </w:rPr>
              <w:t>306.5</w:t>
            </w:r>
          </w:p>
        </w:tc>
      </w:tr>
    </w:tbl>
    <w:p w:rsidR="00DE4F06" w:rsidRDefault="00DE4F06" w:rsidP="00E60984"/>
    <w:p w:rsidR="00DE4F06" w:rsidRDefault="00DE4F06" w:rsidP="00E60984"/>
    <w:p w:rsidR="00DE4F06" w:rsidRDefault="00DE4F06" w:rsidP="00E60984">
      <w:r>
        <w:t xml:space="preserve">                                                           </w:t>
      </w:r>
    </w:p>
    <w:p w:rsidR="00DE4F06" w:rsidRDefault="00DE4F06" w:rsidP="00E60984"/>
    <w:p w:rsidR="00DE4F06" w:rsidRDefault="00DE4F06" w:rsidP="00E60984"/>
    <w:p w:rsidR="00DE4F06" w:rsidRDefault="00DE4F06" w:rsidP="00E60984"/>
    <w:p w:rsidR="00DE4F06" w:rsidRDefault="00DE4F06" w:rsidP="00E60984"/>
    <w:p w:rsidR="00DE4F06" w:rsidRDefault="00DE4F06" w:rsidP="00E60984">
      <w:r>
        <w:t xml:space="preserve">                                                                                  </w:t>
      </w:r>
    </w:p>
    <w:p w:rsidR="00DE4F06" w:rsidRDefault="00DE4F06"/>
    <w:sectPr w:rsidR="00DE4F06" w:rsidSect="00802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151E"/>
    <w:rsid w:val="000E03E5"/>
    <w:rsid w:val="000F4AD1"/>
    <w:rsid w:val="00234FA7"/>
    <w:rsid w:val="002E3B23"/>
    <w:rsid w:val="004B5ABF"/>
    <w:rsid w:val="0059449F"/>
    <w:rsid w:val="006325F8"/>
    <w:rsid w:val="00651DA4"/>
    <w:rsid w:val="00674C61"/>
    <w:rsid w:val="006A6EF6"/>
    <w:rsid w:val="00802CB0"/>
    <w:rsid w:val="0093636C"/>
    <w:rsid w:val="00965C2D"/>
    <w:rsid w:val="00986025"/>
    <w:rsid w:val="00C0081A"/>
    <w:rsid w:val="00C47C5C"/>
    <w:rsid w:val="00CA52DB"/>
    <w:rsid w:val="00CF220F"/>
    <w:rsid w:val="00D0151E"/>
    <w:rsid w:val="00DE4F06"/>
    <w:rsid w:val="00E330BD"/>
    <w:rsid w:val="00E60984"/>
    <w:rsid w:val="00EC4EB7"/>
    <w:rsid w:val="00ED0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98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768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117</Words>
  <Characters>669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Судбище</dc:creator>
  <cp:keywords/>
  <dc:description/>
  <cp:lastModifiedBy>Admin</cp:lastModifiedBy>
  <cp:revision>2</cp:revision>
  <dcterms:created xsi:type="dcterms:W3CDTF">2023-10-03T07:41:00Z</dcterms:created>
  <dcterms:modified xsi:type="dcterms:W3CDTF">2023-10-03T07:41:00Z</dcterms:modified>
</cp:coreProperties>
</file>