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186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:rsidR="00627186" w:rsidRPr="00BA7660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7186" w:rsidRPr="00BA7660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A7660">
        <w:rPr>
          <w:rFonts w:ascii="Times New Roman" w:hAnsi="Times New Roman" w:cs="Times New Roman"/>
          <w:sz w:val="28"/>
          <w:szCs w:val="28"/>
        </w:rPr>
        <w:t>ПРИЁМА  ГРАЖДАН  ПО ЛИЧНЫМ  ВОПРОСАМ  ГЛАВОЙ 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ГЛЕБОВСКОГО СЕЛЬСКОГО ПОСЕЛЕНИЯ </w:t>
      </w:r>
    </w:p>
    <w:p w:rsidR="00627186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ШАРЫПИНОЙ МАРИНОЙ ВИКТОРОВНОЙ</w:t>
      </w:r>
    </w:p>
    <w:p w:rsidR="00627186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2021 году</w:t>
      </w:r>
    </w:p>
    <w:p w:rsidR="00627186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7186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627186" w:rsidRPr="00AC6FED">
        <w:tc>
          <w:tcPr>
            <w:tcW w:w="4785" w:type="dxa"/>
          </w:tcPr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недели </w:t>
            </w:r>
          </w:p>
        </w:tc>
        <w:tc>
          <w:tcPr>
            <w:tcW w:w="4786" w:type="dxa"/>
          </w:tcPr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 приема</w:t>
            </w:r>
          </w:p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27186" w:rsidRPr="00AC6FED">
        <w:tc>
          <w:tcPr>
            <w:tcW w:w="4785" w:type="dxa"/>
          </w:tcPr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FED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14:00 до 16:00</w:t>
            </w:r>
          </w:p>
        </w:tc>
      </w:tr>
      <w:tr w:rsidR="00627186" w:rsidRPr="00AC6FED">
        <w:tc>
          <w:tcPr>
            <w:tcW w:w="4785" w:type="dxa"/>
          </w:tcPr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FED">
              <w:rPr>
                <w:rFonts w:ascii="Times New Roman" w:hAnsi="Times New Roman" w:cs="Times New Roman"/>
                <w:sz w:val="28"/>
                <w:szCs w:val="28"/>
              </w:rPr>
              <w:t xml:space="preserve">СРЕДА  </w:t>
            </w:r>
          </w:p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14:00 до 16:00</w:t>
            </w:r>
          </w:p>
        </w:tc>
      </w:tr>
      <w:tr w:rsidR="00627186" w:rsidRPr="00AC6FED">
        <w:tc>
          <w:tcPr>
            <w:tcW w:w="4785" w:type="dxa"/>
          </w:tcPr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FE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627186" w:rsidRPr="00AC6FED" w:rsidRDefault="00627186" w:rsidP="00AC6FED">
            <w:pPr>
              <w:tabs>
                <w:tab w:val="left" w:pos="24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14:00 до 16:00</w:t>
            </w:r>
          </w:p>
        </w:tc>
      </w:tr>
    </w:tbl>
    <w:p w:rsidR="00627186" w:rsidRPr="00BA7660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7186" w:rsidRPr="00BA7660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27186" w:rsidRPr="00BA7660" w:rsidRDefault="00627186" w:rsidP="00BA7660">
      <w:pPr>
        <w:tabs>
          <w:tab w:val="left" w:pos="24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A766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27186" w:rsidRPr="00BA7660" w:rsidRDefault="00627186" w:rsidP="00A870ED">
      <w:pPr>
        <w:tabs>
          <w:tab w:val="left" w:pos="241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627186" w:rsidRPr="00BA7660" w:rsidSect="00154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70ED"/>
    <w:rsid w:val="00154AA9"/>
    <w:rsid w:val="001564F6"/>
    <w:rsid w:val="00206E37"/>
    <w:rsid w:val="002970AF"/>
    <w:rsid w:val="00380CF2"/>
    <w:rsid w:val="00523D0A"/>
    <w:rsid w:val="00627186"/>
    <w:rsid w:val="006B7576"/>
    <w:rsid w:val="008926E5"/>
    <w:rsid w:val="00A43AF3"/>
    <w:rsid w:val="00A870ED"/>
    <w:rsid w:val="00AC6FED"/>
    <w:rsid w:val="00BA7660"/>
    <w:rsid w:val="00C11244"/>
    <w:rsid w:val="00C149B1"/>
    <w:rsid w:val="00CB6EEC"/>
    <w:rsid w:val="00E34D64"/>
    <w:rsid w:val="00E74193"/>
    <w:rsid w:val="00EA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AA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A766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39</Words>
  <Characters>226</Characters>
  <Application>Microsoft Office Outlook</Application>
  <DocSecurity>0</DocSecurity>
  <Lines>0</Lines>
  <Paragraphs>0</Paragraphs>
  <ScaleCrop>false</ScaleCrop>
  <Company>administraciya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subject/>
  <dc:creator>Loner-XP</dc:creator>
  <cp:keywords/>
  <dc:description/>
  <cp:lastModifiedBy>Admin</cp:lastModifiedBy>
  <cp:revision>2</cp:revision>
  <dcterms:created xsi:type="dcterms:W3CDTF">2021-01-27T13:21:00Z</dcterms:created>
  <dcterms:modified xsi:type="dcterms:W3CDTF">2021-01-27T13:21:00Z</dcterms:modified>
</cp:coreProperties>
</file>